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3CB38" w14:textId="77777777" w:rsidR="005317AA" w:rsidRDefault="00000000">
      <w:pPr>
        <w:pStyle w:val="Style1"/>
        <w:widowControl/>
        <w:spacing w:line="276" w:lineRule="auto"/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0FF2CAF" wp14:editId="4861FD5B">
            <wp:simplePos x="0" y="0"/>
            <wp:positionH relativeFrom="column">
              <wp:posOffset>0</wp:posOffset>
            </wp:positionH>
            <wp:positionV relativeFrom="paragraph">
              <wp:posOffset>142244</wp:posOffset>
            </wp:positionV>
            <wp:extent cx="5930999" cy="818644"/>
            <wp:effectExtent l="0" t="0" r="0" b="506"/>
            <wp:wrapSquare wrapText="bothSides"/>
            <wp:docPr id="378185128" name="Obraz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0999" cy="81864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2237ED3A" w14:textId="77777777" w:rsidR="005317AA" w:rsidRDefault="005317AA">
      <w:pPr>
        <w:pStyle w:val="Style1"/>
        <w:widowControl/>
        <w:spacing w:line="276" w:lineRule="auto"/>
        <w:jc w:val="center"/>
        <w:rPr>
          <w:sz w:val="18"/>
          <w:szCs w:val="18"/>
        </w:rPr>
      </w:pPr>
    </w:p>
    <w:p w14:paraId="5694814B" w14:textId="77777777" w:rsidR="005317AA" w:rsidRDefault="005317AA">
      <w:pPr>
        <w:pStyle w:val="Style1"/>
        <w:widowControl/>
        <w:spacing w:line="276" w:lineRule="auto"/>
        <w:jc w:val="center"/>
        <w:rPr>
          <w:sz w:val="18"/>
          <w:szCs w:val="18"/>
        </w:rPr>
      </w:pPr>
    </w:p>
    <w:p w14:paraId="1A30EF11" w14:textId="77777777" w:rsidR="005317AA" w:rsidRDefault="005317AA">
      <w:pPr>
        <w:pStyle w:val="Style1"/>
        <w:widowControl/>
        <w:spacing w:line="276" w:lineRule="auto"/>
        <w:jc w:val="center"/>
        <w:rPr>
          <w:sz w:val="18"/>
          <w:szCs w:val="18"/>
        </w:rPr>
      </w:pPr>
    </w:p>
    <w:p w14:paraId="62502A54" w14:textId="77777777" w:rsidR="005317AA" w:rsidRDefault="005317AA">
      <w:pPr>
        <w:pStyle w:val="Style1"/>
        <w:widowControl/>
        <w:spacing w:line="276" w:lineRule="auto"/>
        <w:jc w:val="center"/>
        <w:rPr>
          <w:b/>
          <w:bCs/>
          <w:sz w:val="28"/>
          <w:szCs w:val="28"/>
        </w:rPr>
      </w:pPr>
    </w:p>
    <w:p w14:paraId="3874B979" w14:textId="77777777" w:rsidR="005317AA" w:rsidRDefault="00000000">
      <w:pPr>
        <w:pStyle w:val="Style1"/>
        <w:widowControl/>
        <w:spacing w:line="276" w:lineRule="auto"/>
        <w:jc w:val="right"/>
      </w:pPr>
      <w:r>
        <w:t>Małomice, dn. ……………..…...</w:t>
      </w:r>
    </w:p>
    <w:p w14:paraId="70FC3271" w14:textId="77777777" w:rsidR="005317AA" w:rsidRDefault="005317AA">
      <w:pPr>
        <w:pStyle w:val="Style1"/>
        <w:widowControl/>
        <w:spacing w:line="276" w:lineRule="auto"/>
        <w:jc w:val="center"/>
        <w:rPr>
          <w:b/>
          <w:bCs/>
          <w:sz w:val="28"/>
          <w:szCs w:val="28"/>
        </w:rPr>
      </w:pPr>
    </w:p>
    <w:p w14:paraId="162810F0" w14:textId="77777777" w:rsidR="005317AA" w:rsidRDefault="005317AA">
      <w:pPr>
        <w:pStyle w:val="Style1"/>
        <w:widowControl/>
        <w:spacing w:line="276" w:lineRule="auto"/>
        <w:jc w:val="center"/>
        <w:rPr>
          <w:b/>
          <w:bCs/>
          <w:sz w:val="28"/>
          <w:szCs w:val="28"/>
        </w:rPr>
      </w:pPr>
    </w:p>
    <w:p w14:paraId="1A1E92A5" w14:textId="77777777" w:rsidR="005317AA" w:rsidRDefault="005317AA">
      <w:pPr>
        <w:pStyle w:val="Style1"/>
        <w:widowControl/>
        <w:spacing w:line="276" w:lineRule="auto"/>
        <w:jc w:val="center"/>
        <w:rPr>
          <w:b/>
          <w:bCs/>
          <w:sz w:val="28"/>
          <w:szCs w:val="28"/>
        </w:rPr>
      </w:pPr>
    </w:p>
    <w:p w14:paraId="21EC740C" w14:textId="77777777" w:rsidR="005317AA" w:rsidRDefault="005317AA">
      <w:pPr>
        <w:pStyle w:val="Style1"/>
        <w:widowControl/>
        <w:spacing w:line="276" w:lineRule="auto"/>
        <w:jc w:val="both"/>
        <w:rPr>
          <w:b/>
          <w:bCs/>
          <w:sz w:val="28"/>
          <w:szCs w:val="28"/>
        </w:rPr>
      </w:pPr>
    </w:p>
    <w:p w14:paraId="072CBB5E" w14:textId="77777777" w:rsidR="005317AA" w:rsidRDefault="005317AA">
      <w:pPr>
        <w:pStyle w:val="Style1"/>
        <w:widowControl/>
        <w:spacing w:line="276" w:lineRule="auto"/>
        <w:jc w:val="both"/>
        <w:rPr>
          <w:b/>
          <w:bCs/>
          <w:sz w:val="28"/>
          <w:szCs w:val="28"/>
        </w:rPr>
      </w:pPr>
    </w:p>
    <w:p w14:paraId="5A1CB1CE" w14:textId="77777777" w:rsidR="005317AA" w:rsidRDefault="005317AA">
      <w:pPr>
        <w:pStyle w:val="Style1"/>
        <w:widowControl/>
        <w:spacing w:line="276" w:lineRule="auto"/>
        <w:jc w:val="both"/>
        <w:rPr>
          <w:b/>
          <w:bCs/>
          <w:sz w:val="28"/>
          <w:szCs w:val="28"/>
        </w:rPr>
      </w:pPr>
    </w:p>
    <w:p w14:paraId="19DE0F91" w14:textId="77777777" w:rsidR="005317AA" w:rsidRDefault="00000000">
      <w:pPr>
        <w:pStyle w:val="Standard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Potwierdzenie woli przyjęcia dziecka</w:t>
      </w:r>
    </w:p>
    <w:p w14:paraId="7707FE72" w14:textId="77777777" w:rsidR="005317AA" w:rsidRDefault="00000000">
      <w:pPr>
        <w:pStyle w:val="Standard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do Żłobka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Maluszkowo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w Małomicach</w:t>
      </w:r>
    </w:p>
    <w:p w14:paraId="08B95447" w14:textId="77777777" w:rsidR="005317AA" w:rsidRDefault="005317AA">
      <w:pPr>
        <w:pStyle w:val="Standard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8E2DAD2" w14:textId="77777777" w:rsidR="005317AA" w:rsidRDefault="005317AA">
      <w:pPr>
        <w:pStyle w:val="Standard"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1F17884" w14:textId="77777777" w:rsidR="005317AA" w:rsidRDefault="00000000">
      <w:pPr>
        <w:pStyle w:val="Standard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Potwierdzam wolę przyjęcia dziecka ….………………..…………………………..…………,</w:t>
      </w:r>
    </w:p>
    <w:p w14:paraId="67A92BB4" w14:textId="77777777" w:rsidR="005317AA" w:rsidRDefault="00000000">
      <w:pPr>
        <w:pStyle w:val="Standard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(imię i nazwisko dziecka)</w:t>
      </w:r>
    </w:p>
    <w:p w14:paraId="5FFE8ABB" w14:textId="77777777" w:rsidR="005317AA" w:rsidRDefault="005317AA">
      <w:pPr>
        <w:pStyle w:val="Standard"/>
        <w:jc w:val="both"/>
        <w:rPr>
          <w:rFonts w:ascii="Times New Roman" w:hAnsi="Times New Roman" w:cs="Times New Roman"/>
          <w:sz w:val="20"/>
          <w:szCs w:val="20"/>
        </w:rPr>
      </w:pPr>
    </w:p>
    <w:p w14:paraId="431D08D1" w14:textId="77777777" w:rsidR="005317AA" w:rsidRDefault="00000000">
      <w:pPr>
        <w:pStyle w:val="Standard"/>
        <w:jc w:val="both"/>
        <w:rPr>
          <w:rFonts w:hint="eastAsia"/>
        </w:rPr>
      </w:pPr>
      <w:r>
        <w:rPr>
          <w:rFonts w:ascii="Times New Roman" w:hAnsi="Times New Roman" w:cs="Times New Roman"/>
        </w:rPr>
        <w:t xml:space="preserve">……………………………………..…….…… do Żłobka </w:t>
      </w:r>
      <w:proofErr w:type="spellStart"/>
      <w:r>
        <w:rPr>
          <w:rFonts w:ascii="Times New Roman" w:hAnsi="Times New Roman" w:cs="Times New Roman"/>
        </w:rPr>
        <w:t>Maluszkowo</w:t>
      </w:r>
      <w:proofErr w:type="spellEnd"/>
      <w:r>
        <w:rPr>
          <w:rFonts w:ascii="Times New Roman" w:hAnsi="Times New Roman" w:cs="Times New Roman"/>
        </w:rPr>
        <w:t xml:space="preserve"> w Małomicach , do którego                                   </w:t>
      </w:r>
    </w:p>
    <w:p w14:paraId="4BE80E72" w14:textId="77777777" w:rsidR="005317AA" w:rsidRDefault="00000000">
      <w:pPr>
        <w:pStyle w:val="Standard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(PESEL)</w:t>
      </w:r>
    </w:p>
    <w:p w14:paraId="207F010F" w14:textId="77777777" w:rsidR="005317AA" w:rsidRDefault="005317AA">
      <w:pPr>
        <w:pStyle w:val="Standard"/>
        <w:jc w:val="both"/>
        <w:rPr>
          <w:rFonts w:ascii="Times New Roman" w:hAnsi="Times New Roman" w:cs="Times New Roman"/>
          <w:sz w:val="20"/>
          <w:szCs w:val="20"/>
        </w:rPr>
      </w:pPr>
    </w:p>
    <w:p w14:paraId="43586787" w14:textId="77777777" w:rsidR="005317AA" w:rsidRDefault="00000000">
      <w:pPr>
        <w:pStyle w:val="Standard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zostało zakwalifikowane w okresie od 01.09.2026 r.  do 31.08.2027 r.</w:t>
      </w:r>
    </w:p>
    <w:p w14:paraId="31888008" w14:textId="77777777" w:rsidR="005317AA" w:rsidRDefault="005317AA">
      <w:pPr>
        <w:pStyle w:val="Standard"/>
        <w:rPr>
          <w:rFonts w:ascii="Times New Roman" w:hAnsi="Times New Roman"/>
        </w:rPr>
      </w:pPr>
    </w:p>
    <w:p w14:paraId="5CA49283" w14:textId="77777777" w:rsidR="005317AA" w:rsidRDefault="005317AA">
      <w:pPr>
        <w:pStyle w:val="Standard"/>
        <w:rPr>
          <w:rFonts w:ascii="Times New Roman" w:hAnsi="Times New Roman"/>
        </w:rPr>
      </w:pPr>
    </w:p>
    <w:p w14:paraId="3095A31A" w14:textId="77777777" w:rsidR="005317AA" w:rsidRDefault="005317AA">
      <w:pPr>
        <w:pStyle w:val="Standard"/>
        <w:jc w:val="right"/>
        <w:rPr>
          <w:rFonts w:ascii="Times New Roman" w:hAnsi="Times New Roman"/>
        </w:rPr>
      </w:pPr>
    </w:p>
    <w:p w14:paraId="779EEB6B" w14:textId="77777777" w:rsidR="005317AA" w:rsidRDefault="005317AA">
      <w:pPr>
        <w:pStyle w:val="Standard"/>
        <w:jc w:val="right"/>
        <w:rPr>
          <w:rFonts w:ascii="Times New Roman" w:hAnsi="Times New Roman"/>
        </w:rPr>
      </w:pPr>
    </w:p>
    <w:p w14:paraId="26BA52F2" w14:textId="77777777" w:rsidR="005317AA" w:rsidRDefault="005317AA">
      <w:pPr>
        <w:pStyle w:val="Standard"/>
        <w:jc w:val="right"/>
        <w:rPr>
          <w:rFonts w:ascii="Times New Roman" w:hAnsi="Times New Roman"/>
        </w:rPr>
      </w:pPr>
    </w:p>
    <w:p w14:paraId="550CD71E" w14:textId="77777777" w:rsidR="005317AA" w:rsidRDefault="00000000">
      <w:pPr>
        <w:pStyle w:val="Standard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…………………………………………………..</w:t>
      </w:r>
    </w:p>
    <w:p w14:paraId="68A5857E" w14:textId="77777777" w:rsidR="005317AA" w:rsidRDefault="00000000">
      <w:pPr>
        <w:pStyle w:val="Standard"/>
        <w:jc w:val="center"/>
        <w:rPr>
          <w:rFonts w:hint="eastAsia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(podpis rodzica/opiekuna prawnego)</w:t>
      </w:r>
    </w:p>
    <w:sectPr w:rsidR="005317AA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65A6CA" w14:textId="77777777" w:rsidR="00D97E96" w:rsidRDefault="00D97E96">
      <w:pPr>
        <w:rPr>
          <w:rFonts w:hint="eastAsia"/>
        </w:rPr>
      </w:pPr>
      <w:r>
        <w:separator/>
      </w:r>
    </w:p>
  </w:endnote>
  <w:endnote w:type="continuationSeparator" w:id="0">
    <w:p w14:paraId="2F8BABCF" w14:textId="77777777" w:rsidR="00D97E96" w:rsidRDefault="00D97E9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2360D" w14:textId="77777777" w:rsidR="00D97E96" w:rsidRDefault="00D97E96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044A825F" w14:textId="77777777" w:rsidR="00D97E96" w:rsidRDefault="00D97E9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317AA"/>
    <w:rsid w:val="005317AA"/>
    <w:rsid w:val="009120A4"/>
    <w:rsid w:val="00D97E96"/>
    <w:rsid w:val="00DD5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916C"/>
  <w15:docId w15:val="{B52CD020-5C21-4E7A-A01B-76A98F0D2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Style1">
    <w:name w:val="Style1"/>
    <w:basedOn w:val="Standard"/>
    <w:pPr>
      <w:widowControl w:val="0"/>
    </w:pPr>
    <w:rPr>
      <w:rFonts w:ascii="Times New Roman" w:hAnsi="Times New Roman" w:cs="Times New Roman"/>
      <w:lang w:eastAsia="pl-PL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585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Yo Yoo</cp:lastModifiedBy>
  <cp:revision>2</cp:revision>
  <dcterms:created xsi:type="dcterms:W3CDTF">2026-04-14T20:37:00Z</dcterms:created>
  <dcterms:modified xsi:type="dcterms:W3CDTF">2026-04-14T20:37:00Z</dcterms:modified>
</cp:coreProperties>
</file>